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35" w:rsidRDefault="008B67E4" w:rsidP="008B6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850"/>
        <w:jc w:val="center"/>
        <w:rPr>
          <w:sz w:val="32"/>
        </w:rPr>
      </w:pPr>
      <w:r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 wp14:anchorId="0A229733" wp14:editId="6C0F3805">
            <wp:simplePos x="0" y="0"/>
            <wp:positionH relativeFrom="column">
              <wp:posOffset>5339080</wp:posOffset>
            </wp:positionH>
            <wp:positionV relativeFrom="paragraph">
              <wp:posOffset>-102870</wp:posOffset>
            </wp:positionV>
            <wp:extent cx="1009002" cy="988682"/>
            <wp:effectExtent l="0" t="0" r="1270" b="2540"/>
            <wp:wrapNone/>
            <wp:docPr id="289" name="Grafik 289" descr="http://www.grundschule-nuttlar.de/kollegium/kolleg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undschule-nuttlar.de/kollegium/kollegi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02" cy="9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035" w:rsidRPr="00071A1F">
        <w:rPr>
          <w:sz w:val="32"/>
        </w:rPr>
        <w:t xml:space="preserve">Anleitung für </w:t>
      </w:r>
      <w:r w:rsidR="004B6035">
        <w:rPr>
          <w:b/>
          <w:sz w:val="32"/>
        </w:rPr>
        <w:t>Schulleitung/Verwaltung</w:t>
      </w:r>
    </w:p>
    <w:p w:rsidR="004B6035" w:rsidRPr="00FF1E57" w:rsidRDefault="004B6035" w:rsidP="008B67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850"/>
        <w:jc w:val="center"/>
        <w:rPr>
          <w:b/>
          <w:sz w:val="32"/>
        </w:rPr>
      </w:pPr>
      <w:r w:rsidRPr="00FF1E57">
        <w:rPr>
          <w:b/>
          <w:sz w:val="32"/>
        </w:rPr>
        <w:t>Verschlüsselung von USB-Sticks</w:t>
      </w:r>
    </w:p>
    <w:p w:rsidR="004B6035" w:rsidRDefault="004B6035" w:rsidP="004B6035">
      <w:pPr>
        <w:spacing w:after="0" w:line="240" w:lineRule="auto"/>
      </w:pPr>
    </w:p>
    <w:p w:rsidR="008B67E4" w:rsidRDefault="00A876F1" w:rsidP="004B6035">
      <w:pPr>
        <w:spacing w:after="0" w:line="240" w:lineRule="auto"/>
      </w:pPr>
      <w:r>
        <w:t xml:space="preserve">Bevor die Lehrkräfte mit den hardware-verschlüsselten USB-Sticks arbeiten können, </w:t>
      </w:r>
    </w:p>
    <w:p w:rsidR="00A876F1" w:rsidRDefault="00A876F1" w:rsidP="004B6035">
      <w:pPr>
        <w:spacing w:after="0" w:line="240" w:lineRule="auto"/>
      </w:pPr>
      <w:r>
        <w:t>muss das Büro der Schule folgende Dinge erledigen:</w:t>
      </w:r>
    </w:p>
    <w:p w:rsidR="00A876F1" w:rsidRDefault="00A876F1" w:rsidP="00A876F1">
      <w:pPr>
        <w:pStyle w:val="Listenabsatz"/>
        <w:numPr>
          <w:ilvl w:val="0"/>
          <w:numId w:val="2"/>
        </w:numPr>
        <w:spacing w:after="0" w:line="240" w:lineRule="auto"/>
      </w:pPr>
      <w:r w:rsidRPr="00A876F1">
        <w:rPr>
          <w:b/>
        </w:rPr>
        <w:t>Passwort</w:t>
      </w:r>
      <w:r>
        <w:t xml:space="preserve"> einrichten</w:t>
      </w:r>
      <w:bookmarkStart w:id="0" w:name="_GoBack"/>
    </w:p>
    <w:p w:rsidR="00A876F1" w:rsidRDefault="00A876F1" w:rsidP="00A876F1">
      <w:pPr>
        <w:pStyle w:val="Listenabsatz"/>
        <w:numPr>
          <w:ilvl w:val="0"/>
          <w:numId w:val="2"/>
        </w:numPr>
        <w:spacing w:after="0" w:line="240" w:lineRule="auto"/>
      </w:pPr>
      <w:r w:rsidRPr="00A876F1">
        <w:rPr>
          <w:b/>
        </w:rPr>
        <w:t>Tresor</w:t>
      </w:r>
      <w:r>
        <w:t xml:space="preserve"> anlegen</w:t>
      </w:r>
    </w:p>
    <w:bookmarkEnd w:id="0"/>
    <w:p w:rsidR="00A876F1" w:rsidRDefault="00A876F1" w:rsidP="00A876F1">
      <w:pPr>
        <w:pStyle w:val="Listenabsatz"/>
        <w:numPr>
          <w:ilvl w:val="0"/>
          <w:numId w:val="2"/>
        </w:numPr>
        <w:spacing w:after="0" w:line="240" w:lineRule="auto"/>
      </w:pPr>
      <w:r w:rsidRPr="00A876F1">
        <w:rPr>
          <w:b/>
        </w:rPr>
        <w:t>Daten</w:t>
      </w:r>
      <w:r>
        <w:t xml:space="preserve"> im Tresor einrichten</w:t>
      </w:r>
    </w:p>
    <w:p w:rsidR="00A876F1" w:rsidRDefault="00A876F1" w:rsidP="004B6035">
      <w:pPr>
        <w:spacing w:after="0" w:line="240" w:lineRule="auto"/>
      </w:pPr>
    </w:p>
    <w:p w:rsidR="00A876F1" w:rsidRDefault="00A876F1" w:rsidP="004B6035">
      <w:pPr>
        <w:spacing w:after="0" w:line="240" w:lineRule="auto"/>
      </w:pPr>
      <w:r w:rsidRPr="00A876F1">
        <w:rPr>
          <w:b/>
        </w:rPr>
        <w:t xml:space="preserve">Hinweis: </w:t>
      </w:r>
      <w:r w:rsidRPr="00A876F1">
        <w:rPr>
          <w:b/>
        </w:rPr>
        <w:br/>
      </w:r>
      <w:r>
        <w:t>Unter „</w:t>
      </w:r>
      <w:r w:rsidRPr="00A876F1">
        <w:rPr>
          <w:b/>
        </w:rPr>
        <w:t>Tresor</w:t>
      </w:r>
      <w:r>
        <w:t>“ wird ein sog. virtuelles Laufwerk mit dem Namen „</w:t>
      </w:r>
      <w:r w:rsidRPr="00A876F1">
        <w:rPr>
          <w:b/>
        </w:rPr>
        <w:t>Secure</w:t>
      </w:r>
      <w:r>
        <w:t>“ verstanden,</w:t>
      </w:r>
    </w:p>
    <w:p w:rsidR="00A876F1" w:rsidRDefault="00A876F1" w:rsidP="004B6035">
      <w:pPr>
        <w:spacing w:after="0" w:line="240" w:lineRule="auto"/>
      </w:pPr>
    </w:p>
    <w:p w:rsidR="00A876F1" w:rsidRPr="004B25B5" w:rsidRDefault="004B25B5" w:rsidP="00A876F1">
      <w:pPr>
        <w:pStyle w:val="Listenabsatz"/>
        <w:numPr>
          <w:ilvl w:val="0"/>
          <w:numId w:val="3"/>
        </w:numPr>
        <w:spacing w:after="0" w:line="240" w:lineRule="auto"/>
        <w:rPr>
          <w:b/>
          <w:sz w:val="28"/>
        </w:rPr>
      </w:pPr>
      <w:r>
        <w:rPr>
          <w:b/>
          <w:sz w:val="28"/>
        </w:rPr>
        <w:t>Stick vorbereiten/</w:t>
      </w:r>
      <w:r w:rsidR="00A876F1" w:rsidRPr="004B25B5">
        <w:rPr>
          <w:b/>
          <w:sz w:val="28"/>
        </w:rPr>
        <w:t>Passwort einrichten</w:t>
      </w:r>
    </w:p>
    <w:p w:rsidR="00A876F1" w:rsidRDefault="00A876F1" w:rsidP="00A876F1">
      <w:pPr>
        <w:spacing w:after="0" w:line="240" w:lineRule="auto"/>
      </w:pP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413"/>
        <w:gridCol w:w="3664"/>
        <w:gridCol w:w="5670"/>
      </w:tblGrid>
      <w:tr w:rsidR="00A876F1" w:rsidTr="00A876F1">
        <w:trPr>
          <w:trHeight w:val="2376"/>
        </w:trPr>
        <w:tc>
          <w:tcPr>
            <w:tcW w:w="413" w:type="dxa"/>
          </w:tcPr>
          <w:p w:rsidR="00A876F1" w:rsidRPr="00A876F1" w:rsidRDefault="00A876F1" w:rsidP="00A876F1">
            <w:pPr>
              <w:rPr>
                <w:b/>
              </w:rPr>
            </w:pPr>
            <w:r>
              <w:rPr>
                <w:b/>
              </w:rPr>
              <w:sym w:font="Wingdings" w:char="F081"/>
            </w:r>
          </w:p>
        </w:tc>
        <w:tc>
          <w:tcPr>
            <w:tcW w:w="3664" w:type="dxa"/>
          </w:tcPr>
          <w:p w:rsidR="00A876F1" w:rsidRPr="00A876F1" w:rsidRDefault="00A876F1" w:rsidP="00A876F1">
            <w:pPr>
              <w:rPr>
                <w:b/>
              </w:rPr>
            </w:pPr>
            <w:r w:rsidRPr="00A876F1">
              <w:rPr>
                <w:b/>
              </w:rPr>
              <w:t>USB-Stick am Computer anschließen</w:t>
            </w:r>
            <w:r w:rsidRPr="00A876F1">
              <w:rPr>
                <w:b/>
              </w:rPr>
              <w:br/>
            </w:r>
          </w:p>
          <w:p w:rsidR="00A876F1" w:rsidRDefault="00A876F1" w:rsidP="00A876F1">
            <w:r w:rsidRPr="00A876F1">
              <w:rPr>
                <w:b/>
              </w:rPr>
              <w:t>Auswahl des USB-Sticks</w:t>
            </w:r>
            <w:r>
              <w:t xml:space="preserve"> über den Windowsexplorer bzw. das Fenster, das beim Anschließen des Sticks geöffnet wird</w:t>
            </w:r>
          </w:p>
        </w:tc>
        <w:tc>
          <w:tcPr>
            <w:tcW w:w="5670" w:type="dxa"/>
          </w:tcPr>
          <w:p w:rsidR="00A876F1" w:rsidRDefault="00A876F1" w:rsidP="000A2951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2816" behindDoc="1" locked="0" layoutInCell="1" allowOverlap="1" wp14:anchorId="35E3C411" wp14:editId="7DE5924B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90170</wp:posOffset>
                  </wp:positionV>
                  <wp:extent cx="409575" cy="342900"/>
                  <wp:effectExtent l="0" t="0" r="9525" b="0"/>
                  <wp:wrapTight wrapText="bothSides">
                    <wp:wrapPolygon edited="0">
                      <wp:start x="0" y="0"/>
                      <wp:lineTo x="0" y="20400"/>
                      <wp:lineTo x="21098" y="20400"/>
                      <wp:lineTo x="21098" y="0"/>
                      <wp:lineTo x="0" y="0"/>
                    </wp:wrapPolygon>
                  </wp:wrapTight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B2A4A71" wp14:editId="5076D35A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428625</wp:posOffset>
                      </wp:positionV>
                      <wp:extent cx="3276600" cy="904875"/>
                      <wp:effectExtent l="19050" t="19050" r="19050" b="28575"/>
                      <wp:wrapNone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0" cy="904875"/>
                                <a:chOff x="0" y="0"/>
                                <a:chExt cx="3276600" cy="904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Grafik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00" y="0"/>
                                  <a:ext cx="1181100" cy="9048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Grafik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2209800" cy="6572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1" o:spid="_x0000_s1026" style="position:absolute;margin-left:14.95pt;margin-top:33.75pt;width:258pt;height:71.25pt;z-index:251681792" coordsize="32766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7" o:spid="_x0000_s1027" type="#_x0000_t75" style="position:absolute;left:20955;width:1181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9EzFAAAA2wAAAA8AAABkcnMvZG93bnJldi54bWxEj0FrwkAUhO+C/2F5ghepGxW1RFdRoVKq&#10;IKZFr4/sMwlm34bsVtP++m5B8DjMzDfMfNmYUtyodoVlBYN+BII4tbrgTMHX59vLKwjnkTWWlknB&#10;DzlYLtqtOcba3vlIt8RnIkDYxagg976KpXRpTgZd31bEwbvY2qAPss6krvEe4KaUwyiaSIMFh4Uc&#10;K9rklF6Tb6PgPLbXs9/1pr8fveTk9utt5A4npbqdZjUD4anxz/Cj/a4VjKbw/yX8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/RMxQAAANsAAAAPAAAAAAAAAAAAAAAA&#10;AJ8CAABkcnMvZG93bnJldi54bWxQSwUGAAAAAAQABAD3AAAAkQMAAAAA&#10;" stroked="t" strokecolor="#548dd4 [1951]">
                        <v:imagedata r:id="rId10" o:title=""/>
                        <v:path arrowok="t"/>
                      </v:shape>
                      <v:shape id="Grafik 38" o:spid="_x0000_s1028" type="#_x0000_t75" style="position:absolute;top:1524;width:22098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p/AvAAAAA2wAAAA8AAABkcnMvZG93bnJldi54bWxET02LwjAQvS/4H8II3tZUhSLVKCKIHkTc&#10;6sHj0IxNtZmUJmrdX785CHt8vO/5srO1eFLrK8cKRsMEBHHhdMWlgvNp8z0F4QOyxtoxKXiTh+Wi&#10;9zXHTLsX/9AzD6WIIewzVGBCaDIpfWHIoh+6hjhyV9daDBG2pdQtvmK4reU4SVJpseLYYLChtaHi&#10;nj+sgjqk9nBMp5ft5r5q8sPe/N7OnVKDfreagQjUhX/xx73TCiZxbPwSf4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n8C8AAAADbAAAADwAAAAAAAAAAAAAAAACfAgAA&#10;ZHJzL2Rvd25yZXYueG1sUEsFBgAAAAAEAAQA9wAAAIwDAAAAAA==&#10;" stroked="t" strokecolor="#548dd4 [1951]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  <w:p w:rsidR="00A876F1" w:rsidRDefault="00A876F1" w:rsidP="000A2951">
            <w:r>
              <w:t>(Windowsexplorer starten)</w:t>
            </w:r>
          </w:p>
        </w:tc>
      </w:tr>
      <w:tr w:rsidR="00A876F1" w:rsidTr="00A876F1">
        <w:tc>
          <w:tcPr>
            <w:tcW w:w="413" w:type="dxa"/>
          </w:tcPr>
          <w:p w:rsidR="00A876F1" w:rsidRPr="00A876F1" w:rsidRDefault="00A876F1" w:rsidP="00A876F1">
            <w:pPr>
              <w:rPr>
                <w:b/>
              </w:rPr>
            </w:pPr>
            <w:r>
              <w:rPr>
                <w:b/>
              </w:rPr>
              <w:sym w:font="Wingdings" w:char="F082"/>
            </w:r>
          </w:p>
        </w:tc>
        <w:tc>
          <w:tcPr>
            <w:tcW w:w="3664" w:type="dxa"/>
          </w:tcPr>
          <w:p w:rsidR="00A876F1" w:rsidRDefault="00A876F1" w:rsidP="00A876F1">
            <w:r w:rsidRPr="00A876F1">
              <w:rPr>
                <w:b/>
              </w:rPr>
              <w:t>SecurePro.exe</w:t>
            </w:r>
            <w:r>
              <w:t xml:space="preserve"> starten</w:t>
            </w:r>
          </w:p>
        </w:tc>
        <w:tc>
          <w:tcPr>
            <w:tcW w:w="5670" w:type="dxa"/>
          </w:tcPr>
          <w:p w:rsidR="00A876F1" w:rsidRDefault="00A876F1" w:rsidP="000A2951">
            <w:r>
              <w:rPr>
                <w:noProof/>
                <w:lang w:eastAsia="de-DE"/>
              </w:rPr>
              <w:drawing>
                <wp:anchor distT="0" distB="0" distL="114300" distR="114300" simplePos="0" relativeHeight="251683840" behindDoc="0" locked="0" layoutInCell="1" allowOverlap="1" wp14:anchorId="224FFF79" wp14:editId="72089859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156210</wp:posOffset>
                  </wp:positionV>
                  <wp:extent cx="1181100" cy="266700"/>
                  <wp:effectExtent l="19050" t="19050" r="19050" b="1905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26"/>
                          <a:stretch/>
                        </pic:blipFill>
                        <pic:spPr bwMode="auto">
                          <a:xfrm>
                            <a:off x="0" y="0"/>
                            <a:ext cx="1181100" cy="266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876F1" w:rsidRDefault="00A876F1" w:rsidP="000A2951">
            <w:r w:rsidRPr="00FF1E57">
              <w:rPr>
                <w:b/>
              </w:rPr>
              <w:t>doppelt</w:t>
            </w:r>
            <w:r>
              <w:t xml:space="preserve"> klicken</w:t>
            </w:r>
          </w:p>
          <w:p w:rsidR="00A876F1" w:rsidRDefault="00A876F1" w:rsidP="000A2951"/>
        </w:tc>
      </w:tr>
      <w:tr w:rsidR="00A876F1" w:rsidTr="00A876F1">
        <w:tc>
          <w:tcPr>
            <w:tcW w:w="413" w:type="dxa"/>
          </w:tcPr>
          <w:p w:rsidR="00A876F1" w:rsidRDefault="00A876F1" w:rsidP="00A876F1">
            <w:pPr>
              <w:rPr>
                <w:b/>
              </w:rPr>
            </w:pPr>
            <w:r>
              <w:rPr>
                <w:b/>
              </w:rPr>
              <w:sym w:font="Wingdings" w:char="F083"/>
            </w:r>
          </w:p>
        </w:tc>
        <w:tc>
          <w:tcPr>
            <w:tcW w:w="3664" w:type="dxa"/>
          </w:tcPr>
          <w:p w:rsidR="00A876F1" w:rsidRDefault="00A876F1" w:rsidP="00A876F1">
            <w:pPr>
              <w:rPr>
                <w:b/>
              </w:rPr>
            </w:pPr>
            <w:r>
              <w:rPr>
                <w:b/>
              </w:rPr>
              <w:t>Lizenzbedingungen bestätigen</w:t>
            </w: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</w:p>
          <w:p w:rsidR="00A876F1" w:rsidRDefault="00A876F1" w:rsidP="00A876F1">
            <w:pPr>
              <w:rPr>
                <w:b/>
              </w:rPr>
            </w:pPr>
            <w:r>
              <w:rPr>
                <w:b/>
              </w:rPr>
              <w:t>Hinweise lesen</w:t>
            </w: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Default="004B25B5" w:rsidP="00A876F1">
            <w:pPr>
              <w:rPr>
                <w:b/>
              </w:rPr>
            </w:pPr>
          </w:p>
          <w:p w:rsidR="004B25B5" w:rsidRPr="00A876F1" w:rsidRDefault="004B25B5" w:rsidP="00A876F1">
            <w:pPr>
              <w:rPr>
                <w:b/>
              </w:rPr>
            </w:pPr>
            <w:r>
              <w:rPr>
                <w:b/>
              </w:rPr>
              <w:t>Passwort eingeben</w:t>
            </w:r>
            <w:r>
              <w:rPr>
                <w:b/>
              </w:rPr>
              <w:br/>
            </w:r>
            <w:r>
              <w:rPr>
                <w:b/>
              </w:rPr>
              <w:br/>
              <w:t>(evtl. für alle Lehrkräfte gleich)</w:t>
            </w:r>
          </w:p>
        </w:tc>
        <w:tc>
          <w:tcPr>
            <w:tcW w:w="5670" w:type="dxa"/>
          </w:tcPr>
          <w:p w:rsidR="00A876F1" w:rsidRDefault="00A876F1" w:rsidP="000A295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6A1FB6" wp14:editId="7A4F7EDD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1210310</wp:posOffset>
                      </wp:positionV>
                      <wp:extent cx="790575" cy="180975"/>
                      <wp:effectExtent l="0" t="0" r="28575" b="28575"/>
                      <wp:wrapNone/>
                      <wp:docPr id="42" name="Rechtec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2" o:spid="_x0000_s1026" style="position:absolute;margin-left:8.05pt;margin-top:95.3pt;width:62.2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56C2CB89" wp14:editId="0A072C27">
                  <wp:extent cx="2514600" cy="1590406"/>
                  <wp:effectExtent l="19050" t="19050" r="19050" b="1016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386" cy="15953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6F1" w:rsidRDefault="00A876F1" w:rsidP="000A2951">
            <w:pPr>
              <w:rPr>
                <w:noProof/>
                <w:lang w:eastAsia="de-DE"/>
              </w:rPr>
            </w:pPr>
          </w:p>
          <w:p w:rsidR="00A876F1" w:rsidRDefault="00A876F1" w:rsidP="000A295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0357E6D" wp14:editId="2F400686">
                  <wp:extent cx="2514600" cy="1625695"/>
                  <wp:effectExtent l="19050" t="19050" r="19050" b="1270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810" cy="16284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6F1" w:rsidRDefault="00A876F1" w:rsidP="000A2951">
            <w:pPr>
              <w:rPr>
                <w:noProof/>
                <w:lang w:eastAsia="de-DE"/>
              </w:rPr>
            </w:pPr>
          </w:p>
          <w:p w:rsidR="00A876F1" w:rsidRDefault="00A876F1" w:rsidP="000A295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46FDDF" wp14:editId="2C8640E2">
                  <wp:extent cx="2286000" cy="1484709"/>
                  <wp:effectExtent l="19050" t="19050" r="19050" b="2032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44" cy="14842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A54" w:rsidRPr="004B25B5" w:rsidRDefault="00BF2BD4" w:rsidP="00512A54">
      <w:pPr>
        <w:pStyle w:val="Listenabsatz"/>
        <w:numPr>
          <w:ilvl w:val="0"/>
          <w:numId w:val="3"/>
        </w:num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1C4DAF" wp14:editId="58DCEF6A">
                <wp:simplePos x="0" y="0"/>
                <wp:positionH relativeFrom="column">
                  <wp:posOffset>-204470</wp:posOffset>
                </wp:positionH>
                <wp:positionV relativeFrom="paragraph">
                  <wp:posOffset>1905</wp:posOffset>
                </wp:positionV>
                <wp:extent cx="6334125" cy="5162550"/>
                <wp:effectExtent l="0" t="0" r="28575" b="19050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51625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8" o:spid="_x0000_s1026" style="position:absolute;margin-left:-16.1pt;margin-top:.15pt;width:498.75pt;height:40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" filled="f" strokecolor="#243f60 [1604]" strokeweight="1pt"/>
            </w:pict>
          </mc:Fallback>
        </mc:AlternateContent>
      </w:r>
      <w:r w:rsidR="00512A54">
        <w:rPr>
          <w:b/>
          <w:sz w:val="28"/>
        </w:rPr>
        <w:t>Tresor „Secure“ anlegen</w:t>
      </w:r>
    </w:p>
    <w:p w:rsidR="00512A54" w:rsidRDefault="00512A54" w:rsidP="00A876F1">
      <w:pPr>
        <w:spacing w:after="0" w:line="240" w:lineRule="auto"/>
      </w:pPr>
    </w:p>
    <w:p w:rsidR="00A876F1" w:rsidRDefault="00512A54" w:rsidP="00A876F1">
      <w:pPr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2ED9A23B" wp14:editId="6E3188CC">
            <wp:simplePos x="0" y="0"/>
            <wp:positionH relativeFrom="column">
              <wp:posOffset>2543810</wp:posOffset>
            </wp:positionH>
            <wp:positionV relativeFrom="paragraph">
              <wp:posOffset>118110</wp:posOffset>
            </wp:positionV>
            <wp:extent cx="3219450" cy="2059305"/>
            <wp:effectExtent l="19050" t="19050" r="19050" b="17145"/>
            <wp:wrapSquare wrapText="bothSides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59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6F1" w:rsidRDefault="00512A54" w:rsidP="00512A54">
      <w:pPr>
        <w:spacing w:after="0" w:line="360" w:lineRule="auto"/>
      </w:pPr>
      <w:r>
        <w:t xml:space="preserve">Mit der Bestätigung des Passwortes und dem Klicken auf die Schaltfläche „Schließen“ wird der sog. </w:t>
      </w:r>
      <w:r w:rsidRPr="00512A54">
        <w:rPr>
          <w:b/>
        </w:rPr>
        <w:t>Tresor „Secure“</w:t>
      </w:r>
      <w:r>
        <w:t xml:space="preserve"> automatisch angelegt und im Explorer angezeigt.</w:t>
      </w:r>
      <w:r w:rsidRPr="00512A54">
        <w:rPr>
          <w:noProof/>
          <w:lang w:eastAsia="de-DE"/>
        </w:rPr>
        <w:t xml:space="preserve"> </w:t>
      </w:r>
    </w:p>
    <w:p w:rsidR="00512A54" w:rsidRDefault="00512A54" w:rsidP="00A876F1">
      <w:pPr>
        <w:spacing w:after="0" w:line="240" w:lineRule="auto"/>
      </w:pPr>
    </w:p>
    <w:p w:rsidR="00512A54" w:rsidRDefault="00512A54" w:rsidP="00A876F1">
      <w:pPr>
        <w:spacing w:after="0" w:line="240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9F25E" wp14:editId="7EB3EE84">
                <wp:simplePos x="0" y="0"/>
                <wp:positionH relativeFrom="column">
                  <wp:posOffset>71755</wp:posOffset>
                </wp:positionH>
                <wp:positionV relativeFrom="paragraph">
                  <wp:posOffset>520065</wp:posOffset>
                </wp:positionV>
                <wp:extent cx="1447800" cy="219075"/>
                <wp:effectExtent l="0" t="0" r="19050" b="2857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3" o:spid="_x0000_s1026" style="position:absolute;margin-left:5.65pt;margin-top:40.95pt;width:114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7D22D38" wp14:editId="351DB382">
            <wp:extent cx="3829050" cy="710782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54" w:rsidRDefault="00512A54" w:rsidP="00A876F1">
      <w:pPr>
        <w:spacing w:after="0" w:line="240" w:lineRule="auto"/>
      </w:pPr>
    </w:p>
    <w:p w:rsidR="00BF2BD4" w:rsidRDefault="00512A54" w:rsidP="00512A54">
      <w:pPr>
        <w:spacing w:after="0" w:line="240" w:lineRule="auto"/>
      </w:pPr>
      <w:r>
        <w:t xml:space="preserve">Gleichzeitig wird im </w:t>
      </w:r>
      <w:r w:rsidRPr="00512A54">
        <w:rPr>
          <w:b/>
        </w:rPr>
        <w:t>Infobereich der Taskleiste</w:t>
      </w:r>
      <w:r>
        <w:t xml:space="preserve"> (ganz unten rechts) das </w:t>
      </w:r>
      <w:r w:rsidRPr="00512A54">
        <w:rPr>
          <w:b/>
        </w:rPr>
        <w:t>Symbol</w:t>
      </w:r>
      <w:r>
        <w:t xml:space="preserve"> (Vorhängeschloss) für die Arbeit mit dem verschlüsselten USB-Stick angezeigt.</w:t>
      </w:r>
      <w:r>
        <w:br/>
      </w:r>
    </w:p>
    <w:p w:rsidR="00512A54" w:rsidRDefault="00512A54" w:rsidP="00512A54">
      <w:pPr>
        <w:spacing w:after="0" w:line="240" w:lineRule="auto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5DCC25" wp14:editId="126D8FF8">
                <wp:simplePos x="0" y="0"/>
                <wp:positionH relativeFrom="column">
                  <wp:posOffset>1948180</wp:posOffset>
                </wp:positionH>
                <wp:positionV relativeFrom="paragraph">
                  <wp:posOffset>5080</wp:posOffset>
                </wp:positionV>
                <wp:extent cx="647700" cy="133350"/>
                <wp:effectExtent l="57150" t="57150" r="57150" b="13335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7" o:spid="_x0000_s1026" type="#_x0000_t32" style="position:absolute;margin-left:153.4pt;margin-top:.4pt;width:51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038DF8F" wp14:editId="70E528D8">
            <wp:extent cx="1457325" cy="304800"/>
            <wp:effectExtent l="0" t="0" r="9525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7273"/>
                    <a:stretch/>
                  </pic:blipFill>
                  <pic:spPr bwMode="auto">
                    <a:xfrm>
                      <a:off x="0" y="0"/>
                      <a:ext cx="145732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BD4" w:rsidRDefault="00BF2BD4" w:rsidP="00A876F1">
      <w:pPr>
        <w:spacing w:after="0" w:line="240" w:lineRule="auto"/>
      </w:pPr>
    </w:p>
    <w:p w:rsidR="00BF2BD4" w:rsidRPr="00BF2BD4" w:rsidRDefault="00BF2BD4" w:rsidP="00BF2BD4">
      <w:pPr>
        <w:spacing w:after="0" w:line="240" w:lineRule="auto"/>
        <w:rPr>
          <w:b/>
        </w:rPr>
      </w:pPr>
      <w:r w:rsidRPr="00BF2BD4">
        <w:rPr>
          <w:b/>
        </w:rPr>
        <w:t>Nun können Sie alle gewünschten Daten in das Verzeichnis „Secure“ einfügen bzw. kopieren.</w:t>
      </w:r>
    </w:p>
    <w:p w:rsidR="00BF2BD4" w:rsidRDefault="00BF2BD4" w:rsidP="00BF2BD4">
      <w:pPr>
        <w:spacing w:after="0" w:line="240" w:lineRule="auto"/>
        <w:jc w:val="center"/>
      </w:pPr>
      <w:r w:rsidRPr="00BF2BD4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5CD3A4" wp14:editId="5E300714">
                <wp:simplePos x="0" y="0"/>
                <wp:positionH relativeFrom="column">
                  <wp:posOffset>1062355</wp:posOffset>
                </wp:positionH>
                <wp:positionV relativeFrom="paragraph">
                  <wp:posOffset>566420</wp:posOffset>
                </wp:positionV>
                <wp:extent cx="971550" cy="171450"/>
                <wp:effectExtent l="0" t="0" r="19050" b="1905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5" o:spid="_x0000_s1026" style="position:absolute;margin-left:83.65pt;margin-top:44.6pt;width:76.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" filled="f" strokecolor="red" strokeweight="2pt"/>
            </w:pict>
          </mc:Fallback>
        </mc:AlternateContent>
      </w:r>
      <w:r w:rsidRPr="00BF2BD4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8C758F" wp14:editId="6E86F358">
                <wp:simplePos x="0" y="0"/>
                <wp:positionH relativeFrom="column">
                  <wp:posOffset>2918460</wp:posOffset>
                </wp:positionH>
                <wp:positionV relativeFrom="paragraph">
                  <wp:posOffset>549910</wp:posOffset>
                </wp:positionV>
                <wp:extent cx="781685" cy="439420"/>
                <wp:effectExtent l="114300" t="133350" r="0" b="132080"/>
                <wp:wrapNone/>
                <wp:docPr id="54" name="Nach oben gekrümmter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4258">
                          <a:off x="0" y="0"/>
                          <a:ext cx="781685" cy="439420"/>
                        </a:xfrm>
                        <a:prstGeom prst="curvedUp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ch oben gekrümmter Pfeil 54" o:spid="_x0000_s1026" type="#_x0000_t104" style="position:absolute;margin-left:229.8pt;margin-top:43.3pt;width:61.55pt;height:34.6pt;rotation:-140437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" adj="15529,20082,540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BF2BD4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3275AC" wp14:editId="0CD92752">
                <wp:simplePos x="0" y="0"/>
                <wp:positionH relativeFrom="column">
                  <wp:posOffset>3434080</wp:posOffset>
                </wp:positionH>
                <wp:positionV relativeFrom="paragraph">
                  <wp:posOffset>88900</wp:posOffset>
                </wp:positionV>
                <wp:extent cx="1771650" cy="552450"/>
                <wp:effectExtent l="0" t="0" r="19050" b="19050"/>
                <wp:wrapNone/>
                <wp:docPr id="53" name="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3" o:spid="_x0000_s1026" style="position:absolute;margin-left:270.4pt;margin-top:7pt;width:139.5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1C6347B" wp14:editId="2BD8154C">
            <wp:extent cx="3829050" cy="710782"/>
            <wp:effectExtent l="19050" t="19050" r="19050" b="1333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1078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F2BD4" w:rsidRDefault="00BF2BD4" w:rsidP="00A876F1">
      <w:pPr>
        <w:spacing w:after="0" w:line="240" w:lineRule="auto"/>
      </w:pPr>
    </w:p>
    <w:p w:rsidR="00BF2BD4" w:rsidRDefault="00BF2BD4" w:rsidP="00A876F1">
      <w:pPr>
        <w:spacing w:after="0" w:line="240" w:lineRule="auto"/>
      </w:pPr>
    </w:p>
    <w:p w:rsidR="00BF2BD4" w:rsidRDefault="00BF2BD4" w:rsidP="00A876F1">
      <w:pPr>
        <w:spacing w:after="0" w:line="240" w:lineRule="auto"/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3D964F" wp14:editId="4EBC344F">
                <wp:simplePos x="0" y="0"/>
                <wp:positionH relativeFrom="column">
                  <wp:posOffset>-204470</wp:posOffset>
                </wp:positionH>
                <wp:positionV relativeFrom="paragraph">
                  <wp:posOffset>158114</wp:posOffset>
                </wp:positionV>
                <wp:extent cx="6334125" cy="4410075"/>
                <wp:effectExtent l="0" t="0" r="28575" b="28575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4100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9" o:spid="_x0000_s1026" style="position:absolute;margin-left:-16.1pt;margin-top:12.45pt;width:498.75pt;height:3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" filled="f" strokecolor="#243f60 [1604]" strokeweight="1pt"/>
            </w:pict>
          </mc:Fallback>
        </mc:AlternateContent>
      </w:r>
    </w:p>
    <w:p w:rsidR="00BF2BD4" w:rsidRPr="004B25B5" w:rsidRDefault="00BF2BD4" w:rsidP="00BF2BD4">
      <w:pPr>
        <w:pStyle w:val="Listenabsatz"/>
        <w:numPr>
          <w:ilvl w:val="0"/>
          <w:numId w:val="3"/>
        </w:numPr>
        <w:spacing w:after="0" w:line="240" w:lineRule="auto"/>
        <w:rPr>
          <w:b/>
          <w:sz w:val="28"/>
        </w:rPr>
      </w:pPr>
      <w:r>
        <w:rPr>
          <w:b/>
          <w:sz w:val="28"/>
        </w:rPr>
        <w:t>Programm beenden</w:t>
      </w:r>
    </w:p>
    <w:p w:rsidR="00BF2BD4" w:rsidRDefault="00BF2BD4" w:rsidP="00BF2BD4">
      <w:pPr>
        <w:spacing w:after="0" w:line="240" w:lineRule="auto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949113" wp14:editId="1A8E783F">
                <wp:simplePos x="0" y="0"/>
                <wp:positionH relativeFrom="column">
                  <wp:posOffset>2597785</wp:posOffset>
                </wp:positionH>
                <wp:positionV relativeFrom="paragraph">
                  <wp:posOffset>30480</wp:posOffset>
                </wp:positionV>
                <wp:extent cx="361950" cy="257175"/>
                <wp:effectExtent l="0" t="0" r="19050" b="28575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8" o:spid="_x0000_s1026" style="position:absolute;margin-left:204.55pt;margin-top:2.4pt;width:28.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6A7C367" wp14:editId="4D00414D">
            <wp:extent cx="1457325" cy="304800"/>
            <wp:effectExtent l="0" t="0" r="9525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7273"/>
                    <a:stretch/>
                  </pic:blipFill>
                  <pic:spPr bwMode="auto">
                    <a:xfrm>
                      <a:off x="0" y="0"/>
                      <a:ext cx="145732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BD4" w:rsidRDefault="00BF2BD4" w:rsidP="00BF2BD4">
      <w:r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1DD5FC9E" wp14:editId="3549047A">
            <wp:simplePos x="0" y="0"/>
            <wp:positionH relativeFrom="column">
              <wp:posOffset>2281555</wp:posOffset>
            </wp:positionH>
            <wp:positionV relativeFrom="paragraph">
              <wp:posOffset>304165</wp:posOffset>
            </wp:positionV>
            <wp:extent cx="1933575" cy="1267460"/>
            <wp:effectExtent l="19050" t="19050" r="28575" b="2794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3" t="83112" r="41706" b="2124"/>
                    <a:stretch/>
                  </pic:blipFill>
                  <pic:spPr bwMode="auto">
                    <a:xfrm>
                      <a:off x="0" y="0"/>
                      <a:ext cx="1933575" cy="1267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54">
        <w:t xml:space="preserve">Durch </w:t>
      </w:r>
      <w:r w:rsidR="00512A54">
        <w:t xml:space="preserve">Klicken Sie der </w:t>
      </w:r>
      <w:r w:rsidR="00512A54" w:rsidRPr="009A416C">
        <w:rPr>
          <w:b/>
        </w:rPr>
        <w:t>rechten Maustaste</w:t>
      </w:r>
      <w:r w:rsidR="00512A54">
        <w:t xml:space="preserve"> auf das Symbol „</w:t>
      </w:r>
      <w:r w:rsidR="00512A54" w:rsidRPr="009A416C">
        <w:rPr>
          <w:b/>
        </w:rPr>
        <w:t>Schloss</w:t>
      </w:r>
      <w:r w:rsidR="00512A54">
        <w:t>“</w:t>
      </w:r>
      <w:r w:rsidR="00512A54">
        <w:t>, können Sie das Programm beenden.</w:t>
      </w:r>
    </w:p>
    <w:p w:rsidR="00BF2BD4" w:rsidRPr="00BF2BD4" w:rsidRDefault="00305E30" w:rsidP="00BF2BD4">
      <w:pPr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165735</wp:posOffset>
                </wp:positionV>
                <wp:extent cx="352425" cy="2828925"/>
                <wp:effectExtent l="57150" t="38100" r="9525" b="104775"/>
                <wp:wrapNone/>
                <wp:docPr id="288" name="Geschweifte Klammer recht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28925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288" o:spid="_x0000_s1026" type="#_x0000_t88" style="position:absolute;margin-left:319.15pt;margin-top:13.05pt;width:27.75pt;height:22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" adj="224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BF2BD4" w:rsidRPr="00BF2BD4">
        <w:rPr>
          <w:b/>
        </w:rPr>
        <w:t xml:space="preserve">Beenden Sie </w:t>
      </w:r>
      <w:proofErr w:type="spellStart"/>
      <w:r w:rsidR="00BF2BD4" w:rsidRPr="00BF2BD4">
        <w:rPr>
          <w:b/>
        </w:rPr>
        <w:t>SecurePro</w:t>
      </w:r>
      <w:proofErr w:type="spellEnd"/>
      <w:r w:rsidR="00BF2BD4" w:rsidRPr="00BF2BD4">
        <w:rPr>
          <w:b/>
        </w:rPr>
        <w:t xml:space="preserve"> </w:t>
      </w:r>
    </w:p>
    <w:p w:rsidR="00512A54" w:rsidRDefault="00305E30" w:rsidP="00BF2BD4">
      <w:r w:rsidRPr="00305E30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EF5122" wp14:editId="5608881A">
                <wp:simplePos x="0" y="0"/>
                <wp:positionH relativeFrom="column">
                  <wp:posOffset>4434205</wp:posOffset>
                </wp:positionH>
                <wp:positionV relativeFrom="paragraph">
                  <wp:posOffset>737870</wp:posOffset>
                </wp:positionV>
                <wp:extent cx="1857375" cy="1403985"/>
                <wp:effectExtent l="0" t="0" r="28575" b="215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E30" w:rsidRPr="00305E30" w:rsidRDefault="00305E30" w:rsidP="00305E3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305E30">
                              <w:rPr>
                                <w:b/>
                                <w:sz w:val="24"/>
                              </w:rPr>
                              <w:t>Programm beenden</w:t>
                            </w:r>
                          </w:p>
                          <w:p w:rsidR="00305E30" w:rsidRPr="00305E30" w:rsidRDefault="00305E30" w:rsidP="00305E3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305E30">
                              <w:rPr>
                                <w:b/>
                                <w:sz w:val="24"/>
                              </w:rPr>
                              <w:t>Alle Fenster schließen</w:t>
                            </w:r>
                          </w:p>
                          <w:p w:rsidR="00305E30" w:rsidRPr="00305E30" w:rsidRDefault="00305E30" w:rsidP="00305E3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305E30">
                              <w:rPr>
                                <w:b/>
                                <w:sz w:val="24"/>
                              </w:rPr>
                              <w:t>USB-Stick auswerfen (beenden)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9.15pt;margin-top:58.1pt;width:146.2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">
                <v:textbox style="mso-fit-shape-to-text:t" inset="0,,0">
                  <w:txbxContent>
                    <w:p w:rsidR="00305E30" w:rsidRPr="00305E30" w:rsidRDefault="00305E30" w:rsidP="00305E3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</w:rPr>
                      </w:pPr>
                      <w:r w:rsidRPr="00305E30">
                        <w:rPr>
                          <w:b/>
                          <w:sz w:val="24"/>
                        </w:rPr>
                        <w:t>Programm beenden</w:t>
                      </w:r>
                    </w:p>
                    <w:p w:rsidR="00305E30" w:rsidRPr="00305E30" w:rsidRDefault="00305E30" w:rsidP="00305E3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</w:rPr>
                      </w:pPr>
                      <w:r w:rsidRPr="00305E30">
                        <w:rPr>
                          <w:b/>
                          <w:sz w:val="24"/>
                        </w:rPr>
                        <w:t>Alle Fenster schließen</w:t>
                      </w:r>
                    </w:p>
                    <w:p w:rsidR="00305E30" w:rsidRPr="00305E30" w:rsidRDefault="00305E30" w:rsidP="00305E3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</w:rPr>
                      </w:pPr>
                      <w:r w:rsidRPr="00305E30">
                        <w:rPr>
                          <w:b/>
                          <w:sz w:val="24"/>
                        </w:rPr>
                        <w:t>USB-Stick auswerfen (beenden)</w:t>
                      </w:r>
                    </w:p>
                  </w:txbxContent>
                </v:textbox>
              </v:shape>
            </w:pict>
          </mc:Fallback>
        </mc:AlternateContent>
      </w:r>
      <w:r w:rsidR="00BF2BD4" w:rsidRPr="00BF2BD4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7E6A7F" wp14:editId="6FC86C4A">
                <wp:simplePos x="0" y="0"/>
                <wp:positionH relativeFrom="column">
                  <wp:posOffset>2281555</wp:posOffset>
                </wp:positionH>
                <wp:positionV relativeFrom="paragraph">
                  <wp:posOffset>462280</wp:posOffset>
                </wp:positionV>
                <wp:extent cx="1771650" cy="266700"/>
                <wp:effectExtent l="0" t="0" r="19050" b="1905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7" o:spid="_x0000_s1026" style="position:absolute;margin-left:179.65pt;margin-top:36.4pt;width:139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" filled="f" strokecolor="red" strokeweight="2pt"/>
            </w:pict>
          </mc:Fallback>
        </mc:AlternateContent>
      </w:r>
      <w:r w:rsidR="00BF2BD4">
        <w:t xml:space="preserve">Klicken sie auf </w:t>
      </w:r>
      <w:r w:rsidR="00BF2BD4">
        <w:br/>
        <w:t>„Beenden“ und melden Sie danach</w:t>
      </w:r>
      <w:r w:rsidR="00BF2BD4">
        <w:br/>
        <w:t>den USB-Stick ab.</w:t>
      </w:r>
      <w:r w:rsidR="00BF2BD4">
        <w:br/>
      </w:r>
      <w:r w:rsidR="00BF2BD4">
        <w:br/>
      </w:r>
    </w:p>
    <w:p w:rsidR="00BF2BD4" w:rsidRDefault="00BF2BD4" w:rsidP="00512A54">
      <w:pPr>
        <w:rPr>
          <w:b/>
        </w:rPr>
      </w:pPr>
      <w:r>
        <w:rPr>
          <w:b/>
        </w:rPr>
        <w:t>Schließen Sie alle geöffneten Programmfenster</w:t>
      </w:r>
    </w:p>
    <w:p w:rsidR="00BF2BD4" w:rsidRDefault="00BF2BD4" w:rsidP="00512A54">
      <w:pPr>
        <w:rPr>
          <w:b/>
        </w:rPr>
      </w:pPr>
    </w:p>
    <w:p w:rsidR="00BF2BD4" w:rsidRDefault="00BF2BD4" w:rsidP="00512A54">
      <w:pPr>
        <w:rPr>
          <w:b/>
        </w:rPr>
      </w:pPr>
      <w:r>
        <w:rPr>
          <w:b/>
        </w:rPr>
        <w:t>Melden Sie den USB-Stick ab</w:t>
      </w:r>
    </w:p>
    <w:p w:rsidR="00BF2BD4" w:rsidRDefault="00305E30" w:rsidP="00512A54">
      <w:pPr>
        <w:rPr>
          <w:b/>
        </w:rPr>
      </w:pPr>
      <w:r w:rsidRPr="00BF2BD4">
        <w:rPr>
          <w:b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E85766" wp14:editId="176DA6BE">
                <wp:simplePos x="0" y="0"/>
                <wp:positionH relativeFrom="column">
                  <wp:posOffset>1062355</wp:posOffset>
                </wp:positionH>
                <wp:positionV relativeFrom="paragraph">
                  <wp:posOffset>318135</wp:posOffset>
                </wp:positionV>
                <wp:extent cx="704850" cy="0"/>
                <wp:effectExtent l="0" t="133350" r="0" b="171450"/>
                <wp:wrapNone/>
                <wp:docPr id="62" name="Gerade Verbindung mit Pfei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2" o:spid="_x0000_s1026" type="#_x0000_t32" style="position:absolute;margin-left:83.65pt;margin-top:25.05pt;width:55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F2BD4">
        <w:rPr>
          <w:b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A293D3" wp14:editId="4C0DE676">
                <wp:simplePos x="0" y="0"/>
                <wp:positionH relativeFrom="column">
                  <wp:posOffset>1814830</wp:posOffset>
                </wp:positionH>
                <wp:positionV relativeFrom="paragraph">
                  <wp:posOffset>246380</wp:posOffset>
                </wp:positionV>
                <wp:extent cx="1190625" cy="190500"/>
                <wp:effectExtent l="0" t="0" r="28575" b="19050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1" o:spid="_x0000_s1026" style="position:absolute;margin-left:142.9pt;margin-top:19.4pt;width:93.7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" filled="f" strokecolor="red" strokeweight="2pt"/>
            </w:pict>
          </mc:Fallback>
        </mc:AlternateContent>
      </w:r>
      <w:r w:rsidR="00BF2BD4">
        <w:rPr>
          <w:noProof/>
          <w:lang w:eastAsia="de-DE"/>
        </w:rPr>
        <w:drawing>
          <wp:anchor distT="0" distB="0" distL="114300" distR="114300" simplePos="0" relativeHeight="251708416" behindDoc="0" locked="0" layoutInCell="1" allowOverlap="1" wp14:anchorId="4C4F0A6B" wp14:editId="0F4F84A3">
            <wp:simplePos x="0" y="0"/>
            <wp:positionH relativeFrom="column">
              <wp:posOffset>681355</wp:posOffset>
            </wp:positionH>
            <wp:positionV relativeFrom="paragraph">
              <wp:posOffset>99060</wp:posOffset>
            </wp:positionV>
            <wp:extent cx="285750" cy="304800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2" t="27273"/>
                    <a:stretch/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BD4">
        <w:rPr>
          <w:b/>
        </w:rPr>
        <w:tab/>
      </w:r>
      <w:r w:rsidR="00BF2BD4">
        <w:rPr>
          <w:b/>
        </w:rPr>
        <w:tab/>
      </w:r>
      <w:r w:rsidR="00BF2BD4">
        <w:rPr>
          <w:b/>
        </w:rPr>
        <w:tab/>
      </w:r>
      <w:r w:rsidR="00BF2BD4">
        <w:rPr>
          <w:b/>
        </w:rPr>
        <w:tab/>
      </w:r>
      <w:r w:rsidR="00BF2BD4">
        <w:rPr>
          <w:noProof/>
          <w:lang w:eastAsia="de-DE"/>
        </w:rPr>
        <w:drawing>
          <wp:inline distT="0" distB="0" distL="0" distR="0" wp14:anchorId="78A02BEA" wp14:editId="33C1B3E2">
            <wp:extent cx="1733550" cy="652171"/>
            <wp:effectExtent l="19050" t="19050" r="19050" b="1460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1252" t="88535" r="40417" b="2179"/>
                    <a:stretch/>
                  </pic:blipFill>
                  <pic:spPr bwMode="auto">
                    <a:xfrm>
                      <a:off x="0" y="0"/>
                      <a:ext cx="1734323" cy="6524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BD4" w:rsidRDefault="00BF2BD4" w:rsidP="00512A54">
      <w:pPr>
        <w:rPr>
          <w:b/>
        </w:rPr>
      </w:pPr>
    </w:p>
    <w:sectPr w:rsidR="00BF2BD4" w:rsidSect="004B25B5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86216"/>
    <w:multiLevelType w:val="hybridMultilevel"/>
    <w:tmpl w:val="71E4D1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91C30"/>
    <w:multiLevelType w:val="hybridMultilevel"/>
    <w:tmpl w:val="27CE6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BD32C2"/>
    <w:multiLevelType w:val="hybridMultilevel"/>
    <w:tmpl w:val="509AB48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E5B42D9"/>
    <w:multiLevelType w:val="hybridMultilevel"/>
    <w:tmpl w:val="D0E22736"/>
    <w:lvl w:ilvl="0" w:tplc="F87C2E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75"/>
    <w:rsid w:val="00021917"/>
    <w:rsid w:val="00305E30"/>
    <w:rsid w:val="003C2D9D"/>
    <w:rsid w:val="004B25B5"/>
    <w:rsid w:val="004B6035"/>
    <w:rsid w:val="00512A54"/>
    <w:rsid w:val="006E326D"/>
    <w:rsid w:val="008B67E4"/>
    <w:rsid w:val="00A02075"/>
    <w:rsid w:val="00A673E7"/>
    <w:rsid w:val="00A876F1"/>
    <w:rsid w:val="00BF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207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B6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B60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207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B6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B6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50AF4C45.dotm</Template>
  <TotalTime>0</TotalTime>
  <Pages>2</Pages>
  <Words>207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Ingolstadt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Hesslinger Willi</dc:creator>
  <cp:lastModifiedBy>Hesslinger Willi</cp:lastModifiedBy>
  <cp:revision>6</cp:revision>
  <cp:lastPrinted>2015-12-07T12:53:00Z</cp:lastPrinted>
  <dcterms:created xsi:type="dcterms:W3CDTF">2015-12-07T12:17:00Z</dcterms:created>
  <dcterms:modified xsi:type="dcterms:W3CDTF">2015-12-07T12:55:00Z</dcterms:modified>
</cp:coreProperties>
</file>