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1F" w:rsidRDefault="00FF1E57" w:rsidP="00FF1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425"/>
        <w:jc w:val="center"/>
        <w:rPr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F0143BE" wp14:editId="3E909987">
            <wp:simplePos x="0" y="0"/>
            <wp:positionH relativeFrom="column">
              <wp:posOffset>5605780</wp:posOffset>
            </wp:positionH>
            <wp:positionV relativeFrom="paragraph">
              <wp:posOffset>-297815</wp:posOffset>
            </wp:positionV>
            <wp:extent cx="800100" cy="1003935"/>
            <wp:effectExtent l="0" t="0" r="0" b="571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ämp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A1F" w:rsidRPr="00071A1F">
        <w:rPr>
          <w:sz w:val="32"/>
        </w:rPr>
        <w:t xml:space="preserve">Anleitung für </w:t>
      </w:r>
      <w:r w:rsidR="00071A1F" w:rsidRPr="00FF1E57">
        <w:rPr>
          <w:b/>
          <w:sz w:val="32"/>
        </w:rPr>
        <w:t>Lehrkräfte</w:t>
      </w:r>
    </w:p>
    <w:p w:rsidR="00071A1F" w:rsidRPr="00FF1E57" w:rsidRDefault="00071A1F" w:rsidP="00FF1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425"/>
        <w:jc w:val="center"/>
        <w:rPr>
          <w:b/>
          <w:sz w:val="32"/>
        </w:rPr>
      </w:pPr>
      <w:r w:rsidRPr="00FF1E57">
        <w:rPr>
          <w:b/>
          <w:sz w:val="32"/>
        </w:rPr>
        <w:t>Verschlüsselung von USB-Sticks</w:t>
      </w:r>
    </w:p>
    <w:p w:rsidR="00071A1F" w:rsidRDefault="00071A1F" w:rsidP="00071A1F">
      <w:pPr>
        <w:spacing w:after="0" w:line="240" w:lineRule="auto"/>
      </w:pPr>
    </w:p>
    <w:p w:rsidR="001F1AC8" w:rsidRDefault="00FF1E57" w:rsidP="00071A1F">
      <w:pPr>
        <w:spacing w:after="0" w:line="240" w:lineRule="auto"/>
      </w:pPr>
      <w:r>
        <w:t xml:space="preserve">Bei verschlüsselten USB-Sticks werden die Schülerdaten in einem sog. Tresor abgelegt.  Auf diesen </w:t>
      </w:r>
      <w:r w:rsidRPr="00FF1E57">
        <w:rPr>
          <w:b/>
        </w:rPr>
        <w:t>Tresor</w:t>
      </w:r>
      <w:r>
        <w:t xml:space="preserve"> können Sie </w:t>
      </w:r>
      <w:r w:rsidRPr="00FF1E57">
        <w:rPr>
          <w:b/>
        </w:rPr>
        <w:t>nur</w:t>
      </w:r>
      <w:r>
        <w:t xml:space="preserve"> zugreifen, wenn Sie sich über das </w:t>
      </w:r>
      <w:r w:rsidRPr="00FF1E57">
        <w:rPr>
          <w:b/>
        </w:rPr>
        <w:t>Programm „SecurePro.exe“ auf dem USB-Stick anmelden</w:t>
      </w:r>
      <w:r>
        <w:t>. Nachfolgend bitte die Anleitung beachten</w:t>
      </w:r>
    </w:p>
    <w:p w:rsidR="00071A1F" w:rsidRDefault="00071A1F" w:rsidP="00071A1F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42"/>
        <w:gridCol w:w="6246"/>
      </w:tblGrid>
      <w:tr w:rsidR="00071A1F" w:rsidTr="00FF1E57">
        <w:trPr>
          <w:trHeight w:val="2376"/>
        </w:trPr>
        <w:tc>
          <w:tcPr>
            <w:tcW w:w="3369" w:type="dxa"/>
          </w:tcPr>
          <w:p w:rsidR="00071A1F" w:rsidRPr="00FF1E57" w:rsidRDefault="00FF1E57" w:rsidP="00FF1E57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FF1E57">
              <w:rPr>
                <w:b/>
              </w:rPr>
              <w:t>USB-Stick am Computer anschließen</w:t>
            </w:r>
            <w:r w:rsidRPr="00FF1E57">
              <w:rPr>
                <w:b/>
              </w:rPr>
              <w:br/>
            </w:r>
          </w:p>
          <w:p w:rsidR="00FF1E57" w:rsidRDefault="00FF1E57" w:rsidP="00FF1E57">
            <w:pPr>
              <w:pStyle w:val="Listenabsatz"/>
              <w:numPr>
                <w:ilvl w:val="0"/>
                <w:numId w:val="1"/>
              </w:numPr>
            </w:pPr>
            <w:r w:rsidRPr="00FF1E57">
              <w:rPr>
                <w:b/>
              </w:rPr>
              <w:t>Auswahl d</w:t>
            </w:r>
            <w:r>
              <w:rPr>
                <w:b/>
              </w:rPr>
              <w:t>es USB-</w:t>
            </w:r>
            <w:r w:rsidRPr="00FF1E57">
              <w:rPr>
                <w:b/>
              </w:rPr>
              <w:t>Sticks</w:t>
            </w:r>
            <w:r>
              <w:t xml:space="preserve"> über den Windowsexplorer bzw. das Fenster, das beim Anschließen des Sticks geöffnet wird</w:t>
            </w:r>
          </w:p>
        </w:tc>
        <w:tc>
          <w:tcPr>
            <w:tcW w:w="5843" w:type="dxa"/>
          </w:tcPr>
          <w:p w:rsidR="00FF1E57" w:rsidRDefault="00FF1E57" w:rsidP="00FF1E57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09DF3C54" wp14:editId="541A13E4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90170</wp:posOffset>
                  </wp:positionV>
                  <wp:extent cx="40957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1098" y="20400"/>
                      <wp:lineTo x="2109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77A0692" wp14:editId="6F5AC25D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428625</wp:posOffset>
                      </wp:positionV>
                      <wp:extent cx="3276600" cy="904875"/>
                      <wp:effectExtent l="19050" t="19050" r="19050" b="28575"/>
                      <wp:wrapNone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904875"/>
                                <a:chOff x="0" y="0"/>
                                <a:chExt cx="3276600" cy="904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00" y="0"/>
                                  <a:ext cx="1181100" cy="9048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2209800" cy="6572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13" o:spid="_x0000_s1026" style="position:absolute;margin-left:14.95pt;margin-top:33.75pt;width:258pt;height:71.25pt;z-index:251658240" coordsize="32766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style="position:absolute;left:20955;width:1181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bRzFAAAA2gAAAA8AAABkcnMvZG93bnJldi54bWxEj91qwkAUhO8LvsNyBG9ENxX8IbqKFizS&#10;FopR4u0he0yC2bMhu9XUp3cLQi+HmfmGWaxaU4krNa60rOB1GIEgzqwuOVdwPGwHMxDOI2usLJOC&#10;X3KwWnZeFhhre+M9XROfiwBhF6OCwvs6ltJlBRl0Q1sTB+9sG4M+yCaXusFbgJtKjqJoIg2WHBYK&#10;rOmtoOyS/BgFp7G9nPxnf3r/6Cep+9q8R+47VarXbddzEJ5a/x9+tndawQj+roQb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20cxQAAANoAAAAPAAAAAAAAAAAAAAAA&#10;AJ8CAABkcnMvZG93bnJldi54bWxQSwUGAAAAAAQABAD3AAAAkQMAAAAA&#10;" stroked="t" strokecolor="#548dd4 [1951]">
                        <v:imagedata r:id="rId10" o:title=""/>
                        <v:path arrowok="t"/>
                      </v:shape>
                      <v:shape id="Grafik 1" o:spid="_x0000_s1028" type="#_x0000_t75" style="position:absolute;top:1524;width:22098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IkLAAAAA2gAAAA8AAABkcnMvZG93bnJldi54bWxET02LwjAQvQv+hzDC3jTVQ5FqFBFk97CI&#10;dnvwODRjU20mpYna3V9vBGFPw+N9znLd20bcqfO1YwXTSQKCuHS65kpB8bMbz0H4gKyxcUwKfsnD&#10;ejUcLDHT7sFHuuehEjGEfYYKTAhtJqUvDVn0E9cSR+7sOoshwq6SusNHDLeNnCVJKi3WHBsMtrQ1&#10;VF7zm1XQhNTuD+n89Lm7btp8/23+LkWv1Meo3yxABOrDv/jt/tJxPrxeeV2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EiQsAAAADaAAAADwAAAAAAAAAAAAAAAACfAgAA&#10;ZHJzL2Rvd25yZXYueG1sUEsFBgAAAAAEAAQA9wAAAIwDAAAAAA==&#10;" stroked="t" strokecolor="#548dd4 [1951]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  <w:p w:rsidR="00071A1F" w:rsidRDefault="00FF1E57" w:rsidP="00FF1E57">
            <w:r>
              <w:t>(Windowsexplorer starten)</w:t>
            </w:r>
          </w:p>
        </w:tc>
      </w:tr>
      <w:tr w:rsidR="00071A1F" w:rsidTr="00FF1E57">
        <w:tc>
          <w:tcPr>
            <w:tcW w:w="3369" w:type="dxa"/>
          </w:tcPr>
          <w:p w:rsidR="00071A1F" w:rsidRDefault="00FF1E57" w:rsidP="00FF1E57">
            <w:pPr>
              <w:pStyle w:val="Listenabsatz"/>
              <w:numPr>
                <w:ilvl w:val="0"/>
                <w:numId w:val="1"/>
              </w:numPr>
            </w:pPr>
            <w:r w:rsidRPr="00FF1E57">
              <w:rPr>
                <w:b/>
              </w:rPr>
              <w:t>SecurePro.exe</w:t>
            </w:r>
            <w:r>
              <w:t xml:space="preserve"> starten</w:t>
            </w:r>
          </w:p>
        </w:tc>
        <w:tc>
          <w:tcPr>
            <w:tcW w:w="5843" w:type="dxa"/>
          </w:tcPr>
          <w:p w:rsidR="00FF1E57" w:rsidRDefault="00FF1E57" w:rsidP="00071A1F"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038238FA" wp14:editId="35D08B23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156210</wp:posOffset>
                  </wp:positionV>
                  <wp:extent cx="1181100" cy="266700"/>
                  <wp:effectExtent l="19050" t="19050" r="19050" b="1905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26"/>
                          <a:stretch/>
                        </pic:blipFill>
                        <pic:spPr bwMode="auto">
                          <a:xfrm>
                            <a:off x="0" y="0"/>
                            <a:ext cx="1181100" cy="266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071A1F" w:rsidRDefault="00FF1E57" w:rsidP="00071A1F">
            <w:r w:rsidRPr="00FF1E57">
              <w:rPr>
                <w:b/>
              </w:rPr>
              <w:t>doppelt</w:t>
            </w:r>
            <w:r>
              <w:t xml:space="preserve"> klicken</w:t>
            </w:r>
          </w:p>
          <w:p w:rsidR="00FF1E57" w:rsidRDefault="00FF1E57" w:rsidP="00071A1F"/>
        </w:tc>
      </w:tr>
      <w:tr w:rsidR="00071A1F" w:rsidTr="00FF1E57">
        <w:tc>
          <w:tcPr>
            <w:tcW w:w="3369" w:type="dxa"/>
          </w:tcPr>
          <w:p w:rsidR="00071A1F" w:rsidRDefault="00FF1E57" w:rsidP="00FF1E57">
            <w:pPr>
              <w:pStyle w:val="Listenabsatz"/>
              <w:numPr>
                <w:ilvl w:val="0"/>
                <w:numId w:val="1"/>
              </w:numPr>
            </w:pPr>
            <w:r w:rsidRPr="00FF1E57">
              <w:rPr>
                <w:b/>
              </w:rPr>
              <w:t>Passwort eingeben</w:t>
            </w:r>
            <w:r>
              <w:br/>
            </w:r>
            <w:r>
              <w:br/>
              <w:t>Geben Sie das Passwort ein, das Sie von Ihrer Schule erhalten haben.</w:t>
            </w:r>
          </w:p>
        </w:tc>
        <w:tc>
          <w:tcPr>
            <w:tcW w:w="5843" w:type="dxa"/>
          </w:tcPr>
          <w:p w:rsidR="00071A1F" w:rsidRDefault="009A416C" w:rsidP="009A416C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C97051" wp14:editId="73E69AD4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66675</wp:posOffset>
                      </wp:positionV>
                      <wp:extent cx="1857375" cy="1238250"/>
                      <wp:effectExtent l="0" t="0" r="28575" b="19050"/>
                      <wp:wrapNone/>
                      <wp:docPr id="24" name="Pfeil nach link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238250"/>
                              </a:xfrm>
                              <a:prstGeom prst="leftArrow">
                                <a:avLst>
                                  <a:gd name="adj1" fmla="val 70000"/>
                                  <a:gd name="adj2" fmla="val 51538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416C" w:rsidRDefault="009A416C" w:rsidP="009A416C">
                                  <w:pPr>
                                    <w:jc w:val="center"/>
                                  </w:pPr>
                                  <w:r w:rsidRPr="009A416C">
                                    <w:rPr>
                                      <w:b/>
                                    </w:rPr>
                                    <w:t>Passwort</w:t>
                                  </w:r>
                                  <w:r>
                                    <w:t xml:space="preserve"> eingeben</w:t>
                                  </w:r>
                                  <w:r>
                                    <w:br/>
                                  </w:r>
                                  <w:r w:rsidRPr="009A416C">
                                    <w:rPr>
                                      <w:b/>
                                    </w:rPr>
                                    <w:t xml:space="preserve"> +</w:t>
                                  </w:r>
                                  <w:r w:rsidRPr="009A416C">
                                    <w:rPr>
                                      <w:b/>
                                    </w:rPr>
                                    <w:br/>
                                  </w:r>
                                  <w:r>
                                    <w:t>Klick auf „</w:t>
                                  </w:r>
                                  <w:r w:rsidRPr="009A416C">
                                    <w:rPr>
                                      <w:b/>
                                    </w:rPr>
                                    <w:t>weiter</w:t>
                                  </w:r>
                                  <w:r>
                                    <w:t>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24" o:spid="_x0000_s1026" type="#_x0000_t66" style="position:absolute;margin-left:130.45pt;margin-top:5.25pt;width:146.2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" adj="7421,3240" fillcolor="white [3201]" strokecolor="#c0504d [3205]" strokeweight="2pt">
                      <v:textbox>
                        <w:txbxContent>
                          <w:p w:rsidR="009A416C" w:rsidRDefault="009A416C" w:rsidP="009A416C">
                            <w:pPr>
                              <w:jc w:val="center"/>
                            </w:pPr>
                            <w:r w:rsidRPr="009A416C">
                              <w:rPr>
                                <w:b/>
                              </w:rPr>
                              <w:t>Passwort</w:t>
                            </w:r>
                            <w:r>
                              <w:t xml:space="preserve"> eingeben</w:t>
                            </w:r>
                            <w:r>
                              <w:br/>
                            </w:r>
                            <w:r w:rsidRPr="009A416C">
                              <w:rPr>
                                <w:b/>
                              </w:rPr>
                              <w:t xml:space="preserve"> +</w:t>
                            </w:r>
                            <w:r w:rsidRPr="009A416C">
                              <w:rPr>
                                <w:b/>
                              </w:rPr>
                              <w:br/>
                            </w:r>
                            <w:r>
                              <w:t>Klick auf „</w:t>
                            </w:r>
                            <w:r w:rsidRPr="009A416C">
                              <w:rPr>
                                <w:b/>
                              </w:rPr>
                              <w:t>weiter</w:t>
                            </w:r>
                            <w:r>
                              <w:t>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C0009E" wp14:editId="77E45F39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485775</wp:posOffset>
                      </wp:positionV>
                      <wp:extent cx="790575" cy="304800"/>
                      <wp:effectExtent l="0" t="0" r="28575" b="1905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23" o:spid="_x0000_s1026" style="position:absolute;margin-left:62.2pt;margin-top:38.25pt;width:62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FF1E57">
              <w:rPr>
                <w:noProof/>
                <w:lang w:eastAsia="de-DE"/>
              </w:rPr>
              <w:drawing>
                <wp:inline distT="0" distB="0" distL="0" distR="0" wp14:anchorId="0F2605E5" wp14:editId="40BCE328">
                  <wp:extent cx="2256504" cy="1447800"/>
                  <wp:effectExtent l="19050" t="19050" r="10795" b="1905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76" cy="1447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A1F" w:rsidTr="009A416C">
        <w:trPr>
          <w:trHeight w:val="1917"/>
        </w:trPr>
        <w:tc>
          <w:tcPr>
            <w:tcW w:w="3369" w:type="dxa"/>
          </w:tcPr>
          <w:p w:rsidR="00071A1F" w:rsidRDefault="009A416C" w:rsidP="009A416C">
            <w:pPr>
              <w:pStyle w:val="Listenabsatz"/>
              <w:numPr>
                <w:ilvl w:val="0"/>
                <w:numId w:val="1"/>
              </w:numPr>
            </w:pPr>
            <w:r w:rsidRPr="009A416C">
              <w:rPr>
                <w:b/>
              </w:rPr>
              <w:t>Tresor wird angeze</w:t>
            </w:r>
            <w:r>
              <w:t>igt</w:t>
            </w:r>
            <w:r>
              <w:br/>
            </w:r>
            <w:r>
              <w:br/>
              <w:t>Daten werden im Tresor „Secure“ angezeigt</w:t>
            </w:r>
          </w:p>
        </w:tc>
        <w:tc>
          <w:tcPr>
            <w:tcW w:w="5843" w:type="dxa"/>
          </w:tcPr>
          <w:p w:rsidR="00071A1F" w:rsidRDefault="009A416C" w:rsidP="00071A1F">
            <w:r>
              <w:t>Nun können Sie die Daten durch Klicken auf den Ordner „Secure“ sehen.</w:t>
            </w:r>
          </w:p>
          <w:p w:rsidR="009A416C" w:rsidRDefault="009A416C" w:rsidP="00071A1F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BBD6F4" wp14:editId="37324900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370840</wp:posOffset>
                      </wp:positionV>
                      <wp:extent cx="782078" cy="439440"/>
                      <wp:effectExtent l="114300" t="133350" r="0" b="132080"/>
                      <wp:wrapNone/>
                      <wp:docPr id="28" name="Nach oben gekrümmter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14258">
                                <a:off x="0" y="0"/>
                                <a:ext cx="782078" cy="43944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ch oben gekrümmter Pfeil 28" o:spid="_x0000_s1026" type="#_x0000_t104" style="position:absolute;margin-left:135.65pt;margin-top:29.2pt;width:61.6pt;height:34.6pt;rotation:-140437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" adj="15532,20083,5400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59FD85" wp14:editId="2D5F865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487045</wp:posOffset>
                      </wp:positionV>
                      <wp:extent cx="1676400" cy="257175"/>
                      <wp:effectExtent l="0" t="0" r="19050" b="28575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6" o:spid="_x0000_s1026" style="position:absolute;margin-left:5.75pt;margin-top:38.35pt;width:132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B2C70C" wp14:editId="198AFDB7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109855</wp:posOffset>
                      </wp:positionV>
                      <wp:extent cx="1771650" cy="552450"/>
                      <wp:effectExtent l="0" t="0" r="19050" b="19050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7" o:spid="_x0000_s1026" style="position:absolute;margin-left:161.8pt;margin-top:8.65pt;width:139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4340D9B" wp14:editId="5BFAA8A8">
                  <wp:extent cx="3829050" cy="710782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71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6C" w:rsidTr="009A416C">
        <w:trPr>
          <w:trHeight w:val="711"/>
        </w:trPr>
        <w:tc>
          <w:tcPr>
            <w:tcW w:w="3369" w:type="dxa"/>
          </w:tcPr>
          <w:p w:rsidR="009A416C" w:rsidRPr="009A416C" w:rsidRDefault="009A416C" w:rsidP="009A416C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Arbeiten mit den Daten und speichern im Tresor</w:t>
            </w:r>
          </w:p>
        </w:tc>
        <w:tc>
          <w:tcPr>
            <w:tcW w:w="5843" w:type="dxa"/>
          </w:tcPr>
          <w:p w:rsidR="009A416C" w:rsidRDefault="009A416C" w:rsidP="00071A1F"/>
        </w:tc>
      </w:tr>
      <w:tr w:rsidR="009A416C" w:rsidTr="009A416C">
        <w:trPr>
          <w:trHeight w:val="711"/>
        </w:trPr>
        <w:tc>
          <w:tcPr>
            <w:tcW w:w="3369" w:type="dxa"/>
          </w:tcPr>
          <w:p w:rsidR="009A416C" w:rsidRDefault="009A416C" w:rsidP="009A416C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Programm „Tresor“ beenden</w:t>
            </w:r>
          </w:p>
        </w:tc>
        <w:tc>
          <w:tcPr>
            <w:tcW w:w="5843" w:type="dxa"/>
          </w:tcPr>
          <w:p w:rsidR="009A416C" w:rsidRDefault="009A416C" w:rsidP="00071A1F">
            <w:r>
              <w:t>In der Taskleiste sehen Sie das Symbol für das oben gestartete Programm.</w:t>
            </w:r>
          </w:p>
          <w:p w:rsidR="009A416C" w:rsidRDefault="009A416C" w:rsidP="00071A1F">
            <w:r>
              <w:t xml:space="preserve">Klicken Sie mit der </w:t>
            </w:r>
            <w:r w:rsidRPr="009A416C">
              <w:rPr>
                <w:b/>
              </w:rPr>
              <w:t>rechten Maustaste</w:t>
            </w:r>
            <w:r>
              <w:t xml:space="preserve"> auf das Symbol „</w:t>
            </w:r>
            <w:r w:rsidRPr="009A416C">
              <w:rPr>
                <w:b/>
              </w:rPr>
              <w:t>Schloss</w:t>
            </w:r>
            <w:r>
              <w:t>“.</w:t>
            </w:r>
          </w:p>
          <w:p w:rsidR="009A416C" w:rsidRDefault="009A416C" w:rsidP="00D347FD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E38BA7" wp14:editId="7D717F0C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105410</wp:posOffset>
                      </wp:positionV>
                      <wp:extent cx="552450" cy="28575"/>
                      <wp:effectExtent l="0" t="114300" r="0" b="161925"/>
                      <wp:wrapNone/>
                      <wp:docPr id="31" name="Gerade Verbindung mit Pfei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1" o:spid="_x0000_s1026" type="#_x0000_t32" style="position:absolute;margin-left:80.8pt;margin-top:8.3pt;width:43.5pt;height: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23F975" wp14:editId="2D25A7FD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5715</wp:posOffset>
                      </wp:positionV>
                      <wp:extent cx="361950" cy="257175"/>
                      <wp:effectExtent l="0" t="0" r="19050" b="28575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" o:spid="_x0000_s1026" style="position:absolute;margin-left:127.3pt;margin-top:.45pt;width:28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" filled="f" strokecolor="red" strokeweight="2pt"/>
                  </w:pict>
                </mc:Fallback>
              </mc:AlternateContent>
            </w:r>
            <w:r w:rsidR="00D347FD">
              <w:rPr>
                <w:noProof/>
                <w:lang w:eastAsia="de-DE"/>
              </w:rPr>
              <w:drawing>
                <wp:inline distT="0" distB="0" distL="0" distR="0" wp14:anchorId="7BA31A7B" wp14:editId="3B3BDDAA">
                  <wp:extent cx="1457325" cy="304800"/>
                  <wp:effectExtent l="0" t="0" r="952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27273"/>
                          <a:stretch/>
                        </pic:blipFill>
                        <pic:spPr bwMode="auto">
                          <a:xfrm>
                            <a:off x="0" y="0"/>
                            <a:ext cx="14573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6C" w:rsidTr="000A6354">
        <w:trPr>
          <w:trHeight w:val="711"/>
        </w:trPr>
        <w:tc>
          <w:tcPr>
            <w:tcW w:w="3369" w:type="dxa"/>
          </w:tcPr>
          <w:p w:rsidR="009A416C" w:rsidRDefault="00D347FD" w:rsidP="009A416C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Beenden durch Klicken auf „Beenden“</w:t>
            </w:r>
          </w:p>
        </w:tc>
        <w:tc>
          <w:tcPr>
            <w:tcW w:w="5843" w:type="dxa"/>
            <w:vAlign w:val="center"/>
          </w:tcPr>
          <w:p w:rsidR="009A416C" w:rsidRDefault="000A6354" w:rsidP="000A6354">
            <w:r w:rsidRPr="000A6354"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19D2C1" wp14:editId="60B70323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864235</wp:posOffset>
                      </wp:positionV>
                      <wp:extent cx="704850" cy="76200"/>
                      <wp:effectExtent l="57150" t="76200" r="0" b="152400"/>
                      <wp:wrapNone/>
                      <wp:docPr id="33" name="Gerade Verbindung mit Pfei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3" o:spid="_x0000_s1026" type="#_x0000_t32" style="position:absolute;margin-left:221.05pt;margin-top:68.05pt;width:55.5pt;height: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0A6354"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004B6D" wp14:editId="6E5A7C25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852805</wp:posOffset>
                      </wp:positionV>
                      <wp:extent cx="790575" cy="190500"/>
                      <wp:effectExtent l="0" t="0" r="28575" b="1905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2" o:spid="_x0000_s1026" style="position:absolute;margin-left:173.05pt;margin-top:67.15pt;width:62.2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="00D347FD" w:rsidRPr="000A6354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82816" behindDoc="1" locked="0" layoutInCell="1" allowOverlap="1" wp14:anchorId="205998B2" wp14:editId="2843A4E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14605</wp:posOffset>
                  </wp:positionV>
                  <wp:extent cx="1562100" cy="1023620"/>
                  <wp:effectExtent l="19050" t="19050" r="19050" b="24130"/>
                  <wp:wrapTight wrapText="bothSides">
                    <wp:wrapPolygon edited="0">
                      <wp:start x="-263" y="-402"/>
                      <wp:lineTo x="-263" y="21707"/>
                      <wp:lineTo x="21600" y="21707"/>
                      <wp:lineTo x="21600" y="-402"/>
                      <wp:lineTo x="-263" y="-402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93" t="83112" r="41706" b="2124"/>
                          <a:stretch/>
                        </pic:blipFill>
                        <pic:spPr bwMode="auto">
                          <a:xfrm>
                            <a:off x="0" y="0"/>
                            <a:ext cx="1562100" cy="1023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354">
              <w:rPr>
                <w:b/>
              </w:rPr>
              <w:t>nach dem Beenden</w:t>
            </w:r>
            <w:r>
              <w:t xml:space="preserve"> des Programms, </w:t>
            </w:r>
            <w:r w:rsidRPr="000A6354">
              <w:rPr>
                <w:b/>
              </w:rPr>
              <w:t>bitte alle dazugehörigen Fenster schließen</w:t>
            </w:r>
            <w:r>
              <w:t>.</w:t>
            </w:r>
          </w:p>
        </w:tc>
      </w:tr>
      <w:tr w:rsidR="00D347FD" w:rsidTr="009A416C">
        <w:trPr>
          <w:trHeight w:val="711"/>
        </w:trPr>
        <w:tc>
          <w:tcPr>
            <w:tcW w:w="3369" w:type="dxa"/>
          </w:tcPr>
          <w:p w:rsidR="00D347FD" w:rsidRDefault="00D347FD" w:rsidP="009A416C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USB-Stick abmelden</w:t>
            </w:r>
          </w:p>
        </w:tc>
        <w:tc>
          <w:tcPr>
            <w:tcW w:w="5843" w:type="dxa"/>
          </w:tcPr>
          <w:p w:rsidR="00D347FD" w:rsidRDefault="00D347FD" w:rsidP="00D347FD">
            <w:pPr>
              <w:jc w:val="right"/>
              <w:rPr>
                <w:noProof/>
                <w:lang w:eastAsia="de-DE"/>
              </w:rPr>
            </w:pPr>
            <w:bookmarkStart w:id="0" w:name="_GoBack"/>
            <w:bookmarkEnd w:id="0"/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016148" wp14:editId="0AFDF7C8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255905</wp:posOffset>
                      </wp:positionV>
                      <wp:extent cx="381000" cy="76200"/>
                      <wp:effectExtent l="19050" t="76200" r="0" b="152400"/>
                      <wp:wrapNone/>
                      <wp:docPr id="36" name="Gerade Verbindung mit Pfei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6" o:spid="_x0000_s1026" type="#_x0000_t32" style="position:absolute;margin-left:128.8pt;margin-top:20.15pt;width:30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A39CDC" wp14:editId="71C5A8C4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246380</wp:posOffset>
                      </wp:positionV>
                      <wp:extent cx="1190625" cy="190500"/>
                      <wp:effectExtent l="0" t="0" r="28575" b="19050"/>
                      <wp:wrapNone/>
                      <wp:docPr id="35" name="Recht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5" o:spid="_x0000_s1026" style="position:absolute;margin-left:155.8pt;margin-top:19.4pt;width:93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0C4AF142" wp14:editId="32161DA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179705</wp:posOffset>
                  </wp:positionV>
                  <wp:extent cx="323850" cy="276225"/>
                  <wp:effectExtent l="0" t="0" r="0" b="952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8" t="27273" b="6818"/>
                          <a:stretch/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340153FA" wp14:editId="31FF5E2F">
                  <wp:extent cx="1733550" cy="652171"/>
                  <wp:effectExtent l="19050" t="19050" r="19050" b="146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1252" t="88535" r="40417" b="2179"/>
                          <a:stretch/>
                        </pic:blipFill>
                        <pic:spPr bwMode="auto">
                          <a:xfrm>
                            <a:off x="0" y="0"/>
                            <a:ext cx="1734323" cy="652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75" w:rsidRDefault="00A02075" w:rsidP="00071A1F">
      <w:pPr>
        <w:spacing w:after="0" w:line="240" w:lineRule="auto"/>
      </w:pPr>
    </w:p>
    <w:sectPr w:rsidR="00A02075" w:rsidSect="00D347FD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420FF"/>
    <w:multiLevelType w:val="hybridMultilevel"/>
    <w:tmpl w:val="141A9A12"/>
    <w:lvl w:ilvl="0" w:tplc="F87C2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B42D9"/>
    <w:multiLevelType w:val="hybridMultilevel"/>
    <w:tmpl w:val="D0E22736"/>
    <w:lvl w:ilvl="0" w:tplc="F87C2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75"/>
    <w:rsid w:val="00021917"/>
    <w:rsid w:val="00071A1F"/>
    <w:rsid w:val="000851B3"/>
    <w:rsid w:val="000A6354"/>
    <w:rsid w:val="001F1AC8"/>
    <w:rsid w:val="003C2D9D"/>
    <w:rsid w:val="003C4252"/>
    <w:rsid w:val="006E326D"/>
    <w:rsid w:val="009A416C"/>
    <w:rsid w:val="00A02075"/>
    <w:rsid w:val="00D347FD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2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71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1E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2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71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1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50AF4C45.dotm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Ingolstadt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Hesslinger Willi</dc:creator>
  <cp:lastModifiedBy>Hesslinger Willi</cp:lastModifiedBy>
  <cp:revision>6</cp:revision>
  <cp:lastPrinted>2015-12-07T11:39:00Z</cp:lastPrinted>
  <dcterms:created xsi:type="dcterms:W3CDTF">2015-12-07T10:16:00Z</dcterms:created>
  <dcterms:modified xsi:type="dcterms:W3CDTF">2015-12-07T12:16:00Z</dcterms:modified>
</cp:coreProperties>
</file>